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31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abril de 2002 tuvo entrada en el registro de este Tribunal escrito firmado por la Procuradora de los Tribunales doña Sofía Guardia del Barrio, en representación de don Juan José García Osacar, en virtud del cual interponía recurso de amparo contra la Sentencia del Juzgado de lo Penal núm. 1 de Murcia de 15 de junio de 2000 (juicio oral núm. 344/99), que condenó al demandante de amparo, como autor de un delito de contrabando, a la pena de dieciséis meses y un día de prisión y multa de 256.100.000 pesetas, con arresto sustitutorio de seis meses en caso de impago, así como a las accesorias y al pago de las costas procesales, y contra la Sentencia de la Sección Segunda de la Audiencia Provincial de Murcia, de 4 de marzo de 2002 (rollo núm. 12-2002), que desestimó el recurso de apelación interpuesto contra la anterior. </w:t>
      </w:r>
    </w:p>
    <w:p w:rsidRPr="00C21FFE" w:rsidR="00AD51A7" w:rsidRDefault="008777C4">
      <w:pPr>
        <w:rPr/>
      </w:pPr>
      <w:r w:rsidRPr="&lt;w:rPr xmlns:w=&quot;http://schemas.openxmlformats.org/wordprocessingml/2006/main&quot;&gt;&lt;w:lang w:val=&quot;es-ES_tradnl&quot; /&gt;&lt;/w:rPr&gt;">
        <w:rPr/>
        <w:t xml:space="preserve">Según la Sentencia condenatoria, el demandante de amparo participó en la introducción ilegítima en territorio español de 394.000 cajetillas de tabaco, sin cumplir los requisitos establecidos para su legítima importación. La citada resolución le denegó la suspensión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que las resoluciones impugnadas vulneran sus derechos fundamentales a la igualdad en la aplicación de la Ley, a la libertad, a la tutela judicial efectiva y a la defensa, respectivamente reconocidos en los arts. 14,17 y 24.1 y 2 CE. Asimismo, por medio de otrosí, solicita la suspensión de la ejecución de la Sentencia recurrida, con el objeto de evitar un perjuicio irreparable que haría perder al amparo su finalidad en el caso de obtener una sentencia favorable. Además, argumenta que la suspensión solicitada no supone una perturbación grave de los intereses generales ni de los derechos fundamentales o libertades públicas de un tercero, por entender que el delito cometido, con independencia de su justa y procedente reprobación, es un delito que no causa alarma social, y cuya expresión podría ser calificada de mera conveniencia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21 de octubre de 2004, la Sala Segunda acordó admitir a trámite el recurso de amparo y, obrando ya en este Tribunal testimonio de las actuaciones correspondientes, resolvió dirigir comunicación al Juzgado de lo Penal núm. 1 de Murcia, a fin de que, en el plazo de diez días,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registrado el 10 de noviembre de 2004, manifiesta su conformidad con la suspensión de la pena privativa de libertad impuesta, en aplicación de la doctrina constitucional, al tratarse de pena por delito menos grave y carecer el actor de antecedentes penales, pudiendo generar su cumplimiento perjuicios irreparables para el demandante. Igual criterio sostiene en cuanto a la pena accesoria, que debe seguir la suerte de la principal, mas no en relación con el abono de la multa y la condena en costas, pues se trata de pronunciamientos de naturaleza económica, y la parte actora no ha justificado la irreparabilidad del perjuicio que pudiera derivársele de su ejecución. Finalmente, en lo que atañe a la pena subsidiaria por impago de la multa, de acuerdo con la doctrina de este Tribunal se trata de una eventualidad incierta que depende de que, efectivamente, la multa no llegue a satisfacerse voluntariamente o por vía de apremio, y, en cualquier caso, es una eventualidad futura que, de sobrevenir, podría dar lugar a la modificación de la medida cautelar adoptada.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demandante de amparo no ha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Por otra parte, este Tribunal ha establecido el criterio de que la ejecución de las resoluciones judiciales cuyos efectos son fundamentalmente patrimoniales o de contenido económico, en principio,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Apreciación inicial que se confirma cuando el recurrente no aduce razón alguna que justifique la procedencia de la suspensión en su caso concreto, acreditando los irreparables perjuicios que pudiera acarrearle la imposibilidad material de atender al pago, lo que frustraría, al menos en parte,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se constata que la Sentencia del Juzgado de lo Penal núm. 1 de Murcia, confirmada por Sentencia de la Sección Segunda de la Audiencia Provincial de Murcia, condenó al demandante de amparo, como autor de un delito de contrabando, a la pena de dieciséis meses y un día de prisión y multa de 256.100.000 pesetas, con arresto sustitutorio de seis meses en caso de impago, así como a las accesorias y al pago de las costas.</w:t>
      </w:r>
    </w:p>
    <w:p w:rsidRPr="00C21FFE" w:rsidR="00AD51A7" w:rsidRDefault="008777C4">
      <w:pPr>
        <w:rPr/>
      </w:pPr>
      <w:r w:rsidRPr="&lt;w:rPr xmlns:w=&quot;http://schemas.openxmlformats.org/wordprocessingml/2006/main&quot;&gt;&lt;w:lang w:val=&quot;es-ES_tradnl&quot; /&gt;&lt;/w:rPr&gt;">
        <w:rPr/>
        <w:t xml:space="preserve">Pues bien, la aplicación de la doctrina general reseñada al caso presente conduce a acordar la suspensión interesada en lo relativo a la pena privativa de libertad dado que, de no suspenderse, podría ocasionarse al demandante de amparo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sin que de la suspensión se derive una particular lesión de los mismos distinta de la que produce la suspensión de un fallo judicial.</w:t>
      </w:r>
    </w:p>
    <w:p w:rsidRPr="00C21FFE" w:rsidR="00AD51A7" w:rsidRDefault="008777C4">
      <w:pPr>
        <w:rPr/>
      </w:pPr>
      <w:r w:rsidRPr="&lt;w:rPr xmlns:w=&quot;http://schemas.openxmlformats.org/wordprocessingml/2006/main&quot;&gt;&lt;w:lang w:val=&quot;es-ES_tradnl&quot; /&gt;&lt;/w:rPr&gt;">
        <w:rPr/>
        <w:t xml:space="preserve">La suspensión de la pena privativa de libertad conlleva asimismo la de las penas accesorias por seguir éstas la suerte de la principal a la que acompañan y no apreciarse que la suspensión de su ejecución pueda afectar a los derechos de terceros (AATC 131/2001, de 22 de mayo y 151/2001, de 18 de junio, entre otros muchos).</w:t>
      </w:r>
    </w:p>
    <w:p w:rsidRPr="00C21FFE" w:rsidR="00AD51A7" w:rsidRDefault="008777C4">
      <w:pPr>
        <w:rPr/>
      </w:pPr>
      <w:r w:rsidRPr="&lt;w:rPr xmlns:w=&quot;http://schemas.openxmlformats.org/wordprocessingml/2006/main&quot;&gt;&lt;w:lang w:val=&quot;es-ES_tradnl&quot; /&gt;&lt;/w:rPr&gt;">
        <w:rPr/>
        <w:t xml:space="preserve">Por el contrario no procede la suspensión de los pronunciamientos de contenido patrimonial ya que, como advierte el Ministerio Fiscal, no se ha acreditado circunstancia alguna que conduzca a excepcionar la doctrina general de este Tribunal en la materia expuesta en el Fundamento anterior, por lo que, siendo una condena de contenido económico, los perjuicios anejos a su ejecución son perfectamente reparables, aunque se otorgase el amparo.</w:t>
      </w:r>
    </w:p>
    <w:p w:rsidRPr="00C21FFE" w:rsidR="00AD51A7" w:rsidRDefault="008777C4">
      <w:pPr>
        <w:rPr/>
      </w:pPr>
      <w:r w:rsidRPr="&lt;w:rPr xmlns:w=&quot;http://schemas.openxmlformats.org/wordprocessingml/2006/main&quot;&gt;&lt;w:lang w:val=&quot;es-ES_tradnl&quot; /&gt;&lt;/w:rPr&gt;">
        <w:rPr/>
        <w:t xml:space="preserve">Sin embargo, de lo anterior debe excepcionarse la privación de libertad subsidiaria para el caso de impago de la multa, pues en los supuestos, como el presente, en los que se dilucida la posible privación de libertad del recurrente como efecto, siquiera subsidiario, de una condena penal de multa, procede acceder a la suspensión solicitada en cuanto al arresto sustitutorio por impago, ya que, si bien se trata de una eventualidad futura, razones de economía procesal nos han llevado en ocasiones precedentes a acordar su suspensión junto con la de la condena a pena privativa de libertad, pues, de ejecutarse la pena pecuniaria en su forma de responsabilidad personal subsidiaria por impago de la misma, la eventual concesión del amparo perdería su finalidad (por todos, AATC 219/2003, de 30 de junio; 275/2003, de 23 de julio; 57/2004, de 23 de febrero; y 184/2004, de 19 de mayo).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solicitada de la ejecución de la pena privativa de libertad, así como de las accesorias, y del arresto sustitutorio en caso de impago de la pena de multa.</w:t>
      </w:r>
    </w:p>
    <w:p w:rsidRPr="" w:rsidR="00AD51A7" w:rsidRDefault="008777C4">
      <w:pPr>
        <w:rPr/>
      </w:pPr>
      <w:r w:rsidRPr="&lt;w:rPr xmlns:w=&quot;http://schemas.openxmlformats.org/wordprocessingml/2006/main&quot;&gt;&lt;w:szCs w:val=&quot;24&quot; /&gt;&lt;/w:rPr&gt;">
        <w:rPr/>
        <w:t xml:space="preserve">2º Denegar la suspensión respecto de los demás pronunciamientos contenidos en las resoluciones recurridas.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treinta y uno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