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30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22 de abril de 2005 el Magistrado Excmo. Sr. don Jorge Rodríguez–Zapata Pérez manifiesta que en su día formó parte de la Sala de lo Contencioso-Administrativo del Tribunal Supremo que dictó la resolución recurrida en amparo, por lo que considera debe abstenerse en aplicación de la causa onceava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25 de abril de 2005 se pasó a dar cuenta a la Excma. Sra. Presidenta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 12 de mayo de 2005, la Excma. Sra. Presidenta designó como sustituto del Magistrado Excmo. Sr. don Jorge Rodríguez–Zapata Pérez y para completar la Sección Segunda, al Magistrado Excmo. Sr. don Javier Delgado Barrio, con el objeto de resolver sobre la abstención formulada, y en su caso, sobre el recurso de súplica interpuesto por el Ministerio Fiscal contra la providencia de inadmisión recaída en los presentes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recurre la sentencia de la Sala de lo Contencioso-Administrativo del Tribunal Supremo de fecha 25 de junio de 2002. El Excmo. Sr. Magistrado que presenta la abstención integró en su día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la causa onceava establecida en el art. 219 LOPJ consistente en “Haber participado en la en la instrucción de la causa o haber resuelto el pleito o causa en anterior instancia”. Por esta circunstancia, la abstención formulada para el conocimiento del actual recurso de amparo fundada en dicha causa concurre en el Excmo. Sr.  Magistrado don Jorge Rodríguez-Zapata Pérez , debiendo ser aceptada por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1113- 2001 formulada por el Excmo. Sr. don Jorge Rodríguez-Zapata Pérez.</w:t>
      </w:r>
    </w:p>
    <w:p w:rsidRPr="" w:rsidR="00AD51A7" w:rsidRDefault="008777C4">
      <w:pPr>
        <w:rPr/>
      </w:pPr>
      <w:r w:rsidRPr="&lt;w:rPr xmlns:w=&quot;http://schemas.openxmlformats.org/wordprocessingml/2006/main&quot;&gt;&lt;w:szCs w:val=&quot;24&quot; /&gt;&lt;/w:rPr&gt;">
        <w:rPr/>
        <w:t xml:space="preserve">Contra esta resolución no cabe interponer recurso alguno de conformidad con lo dispuesto en el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