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1600/02),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de 2001 la Consejería de Economía, Industria y Comercio de la Junta de Extremadura notificó a la entidad «Muebles Miaper, S.L.» dos propuestas de liquidación provisional (núms. expd. 200102320 y 200103321), en concepto de Impuesto sobre el suelo sin edificar y edificaciones ruinosas, por un importe total cada una de ellas de 3.572,91 €.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134/2002 y 135/2002) ante la Junta Económico-Administrativa de la Junta de Extremadura, éstas fueron desestimadas por Resoluciones de 29 de octubre de 2002 y 30 de septiembre de 2002, respectivamente. </w:t>
      </w:r>
    </w:p>
    <w:p w:rsidRPr="00C21FFE" w:rsidR="00AD51A7" w:rsidRDefault="008777C4">
      <w:pPr>
        <w:rPr/>
      </w:pPr>
      <w:r w:rsidRPr="&lt;w:rPr xmlns:w=&quot;http://schemas.openxmlformats.org/wordprocessingml/2006/main&quot;&gt;&lt;w:lang w:val=&quot;es-ES_tradnl&quot; /&gt;&lt;/w:rPr&gt;">
        <w:rPr/>
        <w:t xml:space="preserve">c) Contra las anteriores Resoluciones se interpuso recurso contencioso-administrativo (núm. 1600/02)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