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709/03),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 Justino Ricardo Manso Cuarental una propuesta de liquidación provisional (núm. expd. 200101936), en concepto de Impuesto sobre el suelo sin edificar y edificaciones ruinosas, por un importe total de 5.283,48 €.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10/2003) ante la Junta Económico-Administrativa de la Junta de Extremadura, ésta fue desestimada por Resolución de 5 de marzo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709/03)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