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476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1652/02), el Auto de la referida Sala de 6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9 de octubre de 2001 la Consejería de Economía, Industria y Comercio de la Junta de Extremadura notificó a la entidad «Construcciones Metálicas Muriel, S.L.» dos propuestas de liquidación provisional (núms. expd. 200100687 y 200100688), en concepto de Impuesto sobre el suelo sin edificar y edificaciones ruinosas, por un importe de 2.865,84 € cada una de ellas.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Formuladas reclamaciones económico-administrativas (núms. 237/2002 y 91/2002) ante la Junta Económico-Administrativa de la Junta de Extremadura, éstas fueron desestimadas por Resoluciones de 25 de noviembre de 2002 y 29 de octubre de 2002, respectivamente. </w:t>
      </w:r>
    </w:p>
    <w:p w:rsidRPr="00C21FFE" w:rsidR="00AD51A7" w:rsidRDefault="008777C4">
      <w:pPr>
        <w:rPr/>
      </w:pPr>
      <w:r w:rsidRPr="&lt;w:rPr xmlns:w=&quot;http://schemas.openxmlformats.org/wordprocessingml/2006/main&quot;&gt;&lt;w:lang w:val=&quot;es-ES_tradnl&quot; /&gt;&lt;/w:rPr&gt;">
        <w:rPr/>
        <w:t xml:space="preserve">c) Contra las anteriores Resoluciones se interpuso recurso contencioso-administrativo (núm. 1652/02)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6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6 de abril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