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127</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23 de enero de 2006, al que se acompaña el correspondiente Auto de 14 de noviembre de 2005,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36-2003) interpuesto por Noe Sánchez y Luis Villalba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17 de marzo de 2004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14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17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letras d) y e); art. 69, apartado 2 y art. 71.3 en cuanto resulta relacionado con el 69, todos ellos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14 de marzo de 2006 (BOE de 30 de marzo), la Sección Primera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el plazo de quince días pudieran personarse en el proceso y formular alegaciones. 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Presidente del Senado, mediante escrito registrado el día 30 de marzo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31 de marzo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presentó su escrito de alegaciones el día 31 de marzo de 2006, solicitando que se le tuviera por personado y parte en nombre del Gobierno y que se dictase en su día Sentencia estimatoria de la cuestión, declarando inconstitucionales y nulos los arts. 51.1.2 e) y 69.2.a.2, y 71.3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5 de abril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12 de abril de 2006 el Letrado de la Junta de Comunidades de Castilla-La Mancha evacuó el trámite de alegaciones concedido solicitando a este Tribunal Constitucional que dictara Sentencia en la que se desestimase la cuestión de inconstitucionalidad por entender que los preceptos discutidos se acomodan al orden de distribución de competencias emanado de la doctrina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Mediante escrito registrado en el Tribunal el día 12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afectados se diferencia el deber de cesión de aprovechamiento urbanístico para los propietarios de suelo urbano consolidado y no consolidado.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Albacete plantea cuestión de inconstitucionalidad en relación con los arts. 51.1.2 d) y e), 69.2 y 71.3 de la Ley de las Cortes de Castilla-La Mancha 2/1998, de 4 de junio, de ordenación del</w:t>
      </w:r>
    </w:p>
    <w:p w:rsidRPr="00C21FFE" w:rsidR="00AD51A7" w:rsidRDefault="008777C4">
      <w:pPr>
        <w:rPr/>
      </w:pPr>
      <w:r w:rsidRPr="&lt;w:rPr xmlns:w=&quot;http://schemas.openxmlformats.org/wordprocessingml/2006/main&quot;&gt;&lt;w:lang w:val=&quot;es-ES_tradnl&quot; /&gt;&lt;/w:rPr&gt;">
        <w:rPr/>
        <w:t xml:space="preserve">territorio y de la actuación urbanística, por posible vulneración del art. 149.1.1 CE. La presente cuestión de inconstitucionalidad es idéntica a la núm. 8450-2005 resuelta recientemente por este Tribunal en la STC 365/2006, de 21 de diciembre, en la que</w:t>
      </w:r>
    </w:p>
    <w:p w:rsidRPr="00C21FFE" w:rsidR="00AD51A7" w:rsidRDefault="008777C4">
      <w:pPr>
        <w:rPr/>
      </w:pPr>
      <w:r w:rsidRPr="&lt;w:rPr xmlns:w=&quot;http://schemas.openxmlformats.org/wordprocessingml/2006/main&quot;&gt;&lt;w:lang w:val=&quot;es-ES_tradnl&quot; /&gt;&lt;/w:rPr&gt;">
        <w:rPr/>
        <w:t xml:space="preserve">hemos declarado la inconstitucionalidad y nulidad, en la medida en que establecen deberes de cesión de suelo dotacional o de aprovechamiento urbanístico para los propietarios de suelo urbano consolidado, de los arts. 51.1.2 d) y e); 69.2 a) y b), y 71.3,</w:t>
      </w:r>
    </w:p>
    <w:p w:rsidRPr="00C21FFE" w:rsidR="00AD51A7" w:rsidRDefault="008777C4">
      <w:pPr>
        <w:rPr/>
      </w:pPr>
      <w:r w:rsidRPr="&lt;w:rPr xmlns:w=&quot;http://schemas.openxmlformats.org/wordprocessingml/2006/main&quot;&gt;&lt;w:lang w:val=&quot;es-ES_tradnl&quot; /&gt;&lt;/w:rPr&gt;">
        <w:rPr/>
        <w:t xml:space="preserve">en cuanto se conecte con los apartados a) 2 y 3 del art. 69.2 de la Ley de las Cortes de Castilla-La Mancha 2/1998. Por ello, la duda de constitucionalidad planteada por el órgano judicial en relación con los preceptos cuestionados en lo que</w:t>
      </w:r>
    </w:p>
    <w:p w:rsidRPr="00C21FFE" w:rsidR="00AD51A7" w:rsidRDefault="008777C4">
      <w:pPr>
        <w:rPr/>
      </w:pPr>
      <w:r w:rsidRPr="&lt;w:rPr xmlns:w=&quot;http://schemas.openxmlformats.org/wordprocessingml/2006/main&quot;&gt;&lt;w:lang w:val=&quot;es-ES_tradnl&quot; /&gt;&lt;/w:rPr&gt;">
        <w:rPr/>
        <w:t xml:space="preserve">específicamente se refiere a los deberes de cesión para los propietarios de suelo urbano, constitutiva del objeto de la presente cuestión de inconstitucionalidad, ha quedado disipada a la vista del pronunciamiento de la citada STC 365/2006. Ello</w:t>
      </w:r>
    </w:p>
    <w:p w:rsidRPr="00C21FFE" w:rsidR="00AD51A7" w:rsidRDefault="008777C4">
      <w:pPr>
        <w:rPr/>
      </w:pPr>
      <w:r w:rsidRPr="&lt;w:rPr xmlns:w=&quot;http://schemas.openxmlformats.org/wordprocessingml/2006/main&quot;&gt;&lt;w:lang w:val=&quot;es-ES_tradnl&quot; /&gt;&lt;/w:rPr&gt;">
        <w:rPr/>
        <w:t xml:space="preserve">determina, conforme a reiterada jurisprudencia de este Tribunal (SSTC 387/1993, de 23 de diciembre, FJ único; 72/1997, de 10 de abril, FJ único; 91/1997, de 8 de mayo, FJ único; y AATC 271/2005, de 21 de junio, FJ único; y 272/2005, de 21 de junio, FJ</w:t>
      </w:r>
    </w:p>
    <w:p w:rsidRPr="00C21FFE" w:rsidR="00AD51A7" w:rsidRDefault="008777C4">
      <w:pPr>
        <w:rPr/>
      </w:pPr>
      <w:r w:rsidRPr="&lt;w:rPr xmlns:w=&quot;http://schemas.openxmlformats.org/wordprocessingml/2006/main&quot;&gt;&lt;w:lang w:val=&quot;es-ES_tradnl&quot; /&gt;&lt;/w:rPr&gt;">
        <w:rPr/>
        <w:t xml:space="preserve">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603-2006,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