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2003, al que se acompaña el correspondiente Auto de 2 de enero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(930/2002) interpuesta por don Modesto González Corbacho contra la empresa Enrique Piriz Rodríguez. Conclusas las actuaciones, el Juez de lo Social dicta providencia de 13 de diciembre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Segunda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295-2003,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