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septiembre de 2005 tiene entrada en el Registro General de este Tribunal, con el núm. 6618–2005, un escrito del Juzgado de lo Penal núm. 1 de Valladolid al que se acompaña, junto al testimonio del correspondiente procedimiento (juicio rápido 272/2005), el Auto del referido Juzgado de 15 de septiembre de 2005 en el que se acuerda plantear cuestión de inconstitucionalidad respecto al primer inciso del art. 153.1 del Código penal (CP) por su posible contradicción con el art. 14 de la Constitución.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veinte procedimientos, con los siguientes números de registro y Autos de cuestionamiento: 8236–2005, Auto de 4 de noviembre de 2005 (juicio rápido 305/2005); 760–2006, Auto de 3 de enero de 2006 (juicio rápido 379/2005); 1579–2006, Auto de 3 de febrero de 2006 (juicio rápido 407/2005); 2215-2006, Auto de 14 de febrero de 2006 (juicio rápido 9/2006); 5351-2006, Auto de 12 de abril de 2006 (juicio rápido 45/2006); 7558-2006, Auto de 31 de mayo de 2006 (p. a. 6/2006); 8437-2006, Auto de 14 de julio de 2006 (juicio rápido 219/2006); 8906-2006, Auto de 31 de julio de 2006 (p. a. 93/2006); 9361-2006, Auto de 27 de septiembre de 2006 (juicio rápido 312/2006); 10486-2006, Auto de 6 de noviembre de 2006 (juicio rápido 234/2006); 10913-2006, Auto de 14 de noviembre de 2006 (juicio rápido 375/2006); 1415-2007, Auto de 5 de febrero de 2007 (juicio rápido 462/2006); 4561-2007, Auto de 26 de abril de 2007 (juicio rápido 97/2007); 4814-2007, Auto de 10 de mayo de 2007 (juicio rápido 172/2007); 5615-2007, Auto de 7 de junio de 2007 (juicio rápido 194/2007); 5926-2007, Auto de 7 de junio de 2007 (p. a. 66/2007); 7497-2007, Auto de 31 de julio de 2007 (juicio rápido 300/2007); 8384-2007, Auto de 5 de octubre de 2007 (juicio rápido 386/2007); 543-2008, Auto de 12 de noviembre de 2007 (p. a. 242/2007) y 1036-2008, Auto de 10 de enero de 2008 (procedimiento. abreviado 323/2007).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acuerdan, mediante las providencias respectivas, admitir a trámite las cuestiones que sobre la constitucionalidad del art. 153.1 CP ha planteado el Juzgados de lo Penal núm. 1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6618–2005 las seguidas con los números 8236-2005, 760-2006, 1579-2006, 2215-2006, 5351-2006, 7558-2006, 8437-2006, 8906-2006, 9361-2006, 10486-2006, 10913-2006, 1415-2007, 4561-2007, 4814-2007, 5615-2007, 5926-2007, 7497-2007, 8384-2007, 543-2008 y 1036-2008.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12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(inciso primero del art. 153.1 del Código Penal (CP), en su vigente redacción, dada por el art. 37 de la Ley Orgánica 1/2004, de medidas de protección integral contra la violencia de género); es el mismo artículo de la Constitución, el art. 14, en el que se sustenta la duda de constitucionalidad, y por la misma razón (vulneración del principio de igualdad);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LEC en relación con el art. 80 LOTC), por lo que, en el caso presente, procede la acumulación de las cuestiones núm. 8236-2005, 760-2006, 1579-2006, 2215-2006, 5351-2006, 7558-2006, 8437-2006, 8906-2006, 9361-2006, 10486-2006, 10913-2006, 1415-2007, 4561-2007, 4814-2007, 5615-2007, 5926-2007, 7497-2007, 8384-2007, 543-2008 y 1036-2008 a la cuestión núm. 6618–2005.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8236-2005, 760-2006, 1579-2006, 2215-2006, 5351-2006, 7558-2006, 8437-2006, 8906-2006, 9361-2006, 10486-2006, 10913-2006, 1415-2007, 4561-2007, 4814-2007, 5615-2007, 5926-2007, 7497-2007, 8384-2007,</w:t>
      </w:r>
    </w:p>
    <w:p w:rsidRPr="" w:rsidR="00AD51A7" w:rsidRDefault="008777C4">
      <w:pPr>
        <w:rPr/>
      </w:pPr>
      <w:r w:rsidRPr="&lt;w:rPr xmlns:w=&quot;http://schemas.openxmlformats.org/wordprocessingml/2006/main&quot;&gt;&lt;w:szCs w:val=&quot;24&quot; /&gt;&lt;/w:rPr&gt;">
        <w:rPr/>
        <w:t xml:space="preserve">543-2008 y 1036-2008 a la cuestión de inconstitucionalidad núm. 6618–2005, que seguirán así una misma tramitación hasta su resolución también única por el Pleno, desde el común estado procesal en que se hallan, pendientes de señalamiento para la</w:t>
      </w:r>
    </w:p>
    <w:p w:rsidRPr="" w:rsidR="00AD51A7" w:rsidRDefault="008777C4">
      <w:pPr>
        <w:rPr/>
      </w:pPr>
      <w:r w:rsidRPr="&lt;w:rPr xmlns:w=&quot;http://schemas.openxmlformats.org/wordprocessingml/2006/main&quot;&gt;&lt;w:szCs w:val=&quot;24&quot; /&gt;&lt;/w:rPr&gt;">
        <w:rPr/>
        <w:t xml:space="preserve">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