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septiembre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11 de diciembre de 2009 y que fue registrado como recurso núm. 10387-2009, don Antoni Rius i Cardona manifestó su intención de interponer recurso de amparo contra el Auto de 17 de septiembre de 2009 dictado por el Juzgado de lo Contencioso-Administrativo núm. 12 de Barcelona en el recurso contencioso-administrativo núm. 393-2009.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la Secretaría de la Sección Cuarta, a la que correspondió conocer de este asunto, de 22 de diciembre de 2009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19 de febrero de 2010 se recibió en este Tribunal traslado de la resolución adoptada por la Comisión central de asistencia jurídica gratuita en su sesión de 12 de febrero de 2010, resolución que confirmó la valoración del Colegio de Abogados de Madrid respecto a la solicitud de don Antoni Rius i Cardona, que consideraba su pretensión manifiestamente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esa resolución, mediante providencia de 25 de febrero de 2010, la Sección Cuarta concedió a don Antoni Rius i Cardona el plazo de diez días para que compareciera en forma representado por Procurador y asistido de Abogado, ambos de su libre elección y a su costa, con apercibimiento de que, de no hacerlo, se declararía terminado el procedimiento y se archivarían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le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Cuarta del criterio del Pleno y que los Magistrados de dicha Sección estaban inhabilitados para tomar cualquier decisión sobre el requerimiento contenido en la providencia de 25 de febrero de 2010 al haber evidenciado tener prejuicios contra él. </w:t>
      </w:r>
    </w:p>
    <w:p w:rsidRPr="00C21FFE" w:rsidR="00AD51A7" w:rsidRDefault="008777C4">
      <w:pPr>
        <w:rPr/>
      </w:pPr>
      <w:r w:rsidRPr="&lt;w:rPr xmlns:w=&quot;http://schemas.openxmlformats.org/wordprocessingml/2006/main&quot;&gt;&lt;w:lang w:val=&quot;es-ES_tradnl&quot; /&gt;&lt;/w:rPr&gt;">
        <w:rPr/>
        <w:t xml:space="preserve">Alegó también el Sr. Rius i Cardona que los Magistrados recusados tenían interés directo o indirecto en el pleito (art. 219.10 LOPJ), del que era prueba suficiente el contenido de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Pr="00C21FFE" w:rsidR="00AD51A7" w:rsidRDefault="008777C4">
      <w:pPr>
        <w:rPr/>
      </w:pPr>
      <w:r w:rsidRPr="&lt;w:rPr xmlns:w=&quot;http://schemas.openxmlformats.org/wordprocessingml/2006/main&quot;&gt;&lt;w:lang w:val=&quot;es-ES_tradnl&quot; /&gt;&lt;/w:rPr&gt;">
        <w:rPr/>
        <w:t xml:space="preserve">Concluyó su escrito el Sr. Rius i Cardona pidiendo que se paralizara el plazo para cumplimentar el requerimiento contenido en la providencia de 25 de febrero de 2010 hasta la finalización del procedimiento de la recusación. Por otrosí interesó que se solicitara a los respectivos Colegios la designación de profesionales del turno de oficio a efectos de formalizar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20 de abril pasado el Excmo. Sr. Presidente de la Sala Segunda remitió al Pleno el escrito a que acaba de hacerse referencia junto con testimonio del recurso 10387-2009.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Pr="00C21FFE" w:rsidR="00AD51A7" w:rsidRDefault="008777C4">
      <w:pPr>
        <w:rPr/>
      </w:pPr>
      <w:r w:rsidRPr="&lt;w:rPr xmlns:w=&quot;http://schemas.openxmlformats.org/wordprocessingml/2006/main&quot;&gt;&lt;w:lang w:val=&quot;es-ES_tradnl&quot; /&gt;&lt;/w:rPr&gt;">
        <w:rPr/>
        <w:t xml:space="preserve">Procede, pues, la inadmisión de las solicitudes contenidas en el escrito a que se ha hecho referencia en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el escrito de recusación de fecha 13 de marzo de 2010 remitido por don Antoni Rius i Cardona en el recurso de amparo núm. 10387-2009.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