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2532-2022, promovido por don Denis Alberto González Díaz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abril de 2022 el procurador de los tribunales don Abelardo Miguel Rodríguez González, en nombre y representación de don Denis Alberto González Díaz y bajo la dirección de la letrada doña Beatriz Ascensión Mezo Fernández, interpuso demanda de amparo contra providencia de 20 de enero de 2022, dictada en el recurso de casación 6608-2021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 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el art.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2532-2022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