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inconstitucionalidad núm. 5342-2020, promovido por más de cincuenta diputados del Grupo Parlamentario de Vox en el Congreso y en la cuestión de inconstitucionalidad núm. 6283-2020, promovida por la Sección Primera de la Sala de lo Contencioso-Administrativo del Tribunal Superior de Justicia de Aragón,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12 de junio de 2023, el magistrado don Juan Carlos Campo Moreno comunicó al señor presidente, a los efectos oportunos, su voluntad de abstenerse de intervenir en el conocimiento del incidente de ejecución promovido en el recurso de inconstitucionalidad núm. 5342-2020 y en la cuestión de inconstitucionalidad núm. 6283-2020.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viene vinculada al hecho de haber participado el magistrado, en la condición de Ministro de Justicia, en los Consejos de Ministros de 25 de octubre y 3 de noviembre de 2020, en los que se aprobaron, respectivamente, el Real Decreto 926/2020, de 25 de octubre, por el que se declara el estado de alarma para contener la propagación de infecciones causadas por el SARS-CoV-2, y el Real Decreto 956/2020, de 3 de noviembre, por el que se prorroga el estado de alarma declarado por el Real Decreto 926/2020.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propuesta. La intervención del magistrado, en su anterior condición de Ministro de Justicia, en los Consejos de Ministros de 25 de octubre y 3 de noviembre de 2020, que aprobaron, respectivamente, el Real Decreto 926/2020, de 25 de octubre, y el Real Decreto 956/2020, de 3 de noviembre,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incidente de ejecución del recurso de inconstitucionalidad núm. 5342-2020 y de la cuestión de inconstitucionalidad núm. 6283-2020.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Déjese el original de la presente resolución en el recurso de inconstitucionalidad núm. 5342-2020 y llévese testimonio a la cuestión de inconstitucionalidad núm. 6283-2020.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