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7</w:t>
      </w:r>
      <w:r w:rsidRPr="008B7AB5" w:rsidR="008B7AB5">
        <w:rPr>
          <w:b/>
          <w:szCs w:val="24"/>
          <w:lang w:val="es-ES_tradnl"/>
        </w:rPr>
        <w:t>/</w:t>
      </w:r>
      <w:r>
        <w:rPr xmlns:w="http://schemas.openxmlformats.org/wordprocessingml/2006/main">
          <w:b/>
          <w:szCs w:val="24"/>
        </w:rPr>
        <w:t>2024</w:t>
      </w:r>
      <w:r w:rsidRPr="008B7AB5" w:rsidR="008B7AB5">
        <w:rPr>
          <w:b/>
        </w:rPr>
        <w:t xml:space="preserve">, </w:t>
      </w:r>
      <w:r>
        <w:rPr xmlns:w="http://schemas.openxmlformats.org/wordprocessingml/2006/main">
          <w:b/>
          <w:szCs w:val="24"/>
        </w:rPr>
        <w:t>de 1 de febrero de 2024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1764-2022, promovido por la entidad Hotel Playa de la Luz, S.A., en proceso contencioso 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15 de marzo de 2022 la procuradora de los tribunales doña María del Carmen Hijosa Martínez, en nombre y representación de la entidad Hotel Playa de la Luz, S.A., y bajo la dirección de la letrada doña Eva Desdentado Daroca, formuló demanda de amparo contra la providencia de 28 de octubre de 2021, dictada en el recurso de casación núm. 4371-2021 por la Sección Primera de la Sala de lo Contencioso-Administrativo del Tribunal Supremo.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31 de enero de 2024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César Tolosa Tribiño en el recurso de amparo núm. 1764-2022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febrero de dos mil veinticuatro.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