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4.222/94, interpuesto por doña María Nieves García Moreno, representada por el Procurador del los Tribunales don José Luis Barneto Arnaiz y defendida por el Letrado don Miguel Mancebo Monge contra Sentencia de la Sala Tercera del Tribunal Supremo de 18 de noviembre de 1994,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esta capital el 27 de diciembre de 1994, doña María Nieves García Moreno, bajo la representación procesal del Procurador de los Tribunales Sr. Barneto Arnaiz, interpuso demanda de amparo constitucional contra la Sentencia de la Sala Tercera del Tribunal Supremo (Sección Sexta), de 18 de noviembre de 1994, recaída en el recurso contencioso- administrativo núm. 241/90,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Pr="00C21FFE" w:rsidR="00F31FAF" w:rsidRDefault="00356547">
      <w:pPr>
        <w:rPr/>
      </w:pPr>
      <w:r w:rsidRPr="&lt;w:rPr xmlns:w=&quot;http://schemas.openxmlformats.org/wordprocessingml/2006/main&quot;&gt;&lt;w:lang w:val=&quot;es-ES_tradnl&quot; /&gt;&lt;/w:rPr&gt;">
        <w:rPr/>
        <w:t xml:space="preserve">b) El día 7 de julio de 1987, la mencionada Sentencia fue notificada al Consejo General de Colegios Oficiales Farmacéuticos de España, único recurrente. </w:t>
      </w:r>
    </w:p>
    <w:p w:rsidRPr="00C21FFE" w:rsidR="00F31FAF" w:rsidRDefault="00356547">
      <w:pPr>
        <w:rPr/>
      </w:pPr>
      <w:r w:rsidRPr="&lt;w:rPr xmlns:w=&quot;http://schemas.openxmlformats.org/wordprocessingml/2006/main&quot;&gt;&lt;w:lang w:val=&quot;es-ES_tradnl&quot; /&gt;&lt;/w:rPr&gt;">
        <w:rPr/>
        <w:t xml:space="preserve">c) El día 5 de noviembre de 1987 fue publicada en el B.O.E.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d) La ahora demandante de amparo presentó su reclamación indemnizatoria -nacida de la anterior resolución judicial- el día 5 de julio de 1988, esto es, un año y un día después de la fecha de la Sentencia. </w:t>
      </w:r>
    </w:p>
    <w:p w:rsidRPr="00C21FFE" w:rsidR="00F31FAF" w:rsidRDefault="00356547">
      <w:pPr>
        <w:rPr/>
      </w:pPr>
      <w:r w:rsidRPr="&lt;w:rPr xmlns:w=&quot;http://schemas.openxmlformats.org/wordprocessingml/2006/main&quot;&gt;&lt;w:lang w:val=&quot;es-ES_tradnl&quot; /&gt;&lt;/w:rPr&gt;">
        <w:rPr/>
        <w:t xml:space="preserve">e) Contra la desestimación presunta de su reclamación interpuso recurso contencioso- administrativo que fue tramitado ante la Sala Tercera del Tribunal Supremo (Sección Sexta) y resuelto por Sentencia de 18 de noviembre de 1994,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5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la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en casos como el presente, en los que los reclamantes no fueron partes directas en el recurso y, por tanto, a ellos no les fue directamente notificada la resolución judicial,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 1969 y 1971 C. C.). </w:t>
      </w:r>
    </w:p>
    <w:p w:rsidRPr="00C21FFE" w:rsidR="00F31FAF" w:rsidRDefault="00356547">
      <w:pPr>
        <w:rPr/>
      </w:pPr>
      <w:r w:rsidRPr="&lt;w:rPr xmlns:w=&quot;http://schemas.openxmlformats.org/wordprocessingml/2006/main&quot;&gt;&lt;w:lang w:val=&quot;es-ES_tradnl&quot; /&gt;&lt;/w:rPr&gt;">
        <w:rP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Pr="00C21FFE" w:rsidR="00F31FAF" w:rsidRDefault="00356547">
      <w:pPr>
        <w:rPr/>
      </w:pPr>
      <w:r w:rsidRPr="&lt;w:rPr xmlns:w=&quot;http://schemas.openxmlformats.org/wordprocessingml/2006/main&quot;&gt;&lt;w:lang w:val=&quot;es-ES_tradnl&quot; /&gt;&lt;/w:rPr&gt;">
        <w:rP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Pr="00C21FFE" w:rsidR="00F31FAF" w:rsidRDefault="00356547">
      <w:pPr>
        <w:rPr/>
      </w:pPr>
      <w:r w:rsidRPr="&lt;w:rPr xmlns:w=&quot;http://schemas.openxmlformats.org/wordprocessingml/2006/main&quot;&gt;&lt;w:lang w:val=&quot;es-ES_tradnl&quot; /&gt;&lt;/w:rPr&gt;">
        <w:rPr/>
        <w:t xml:space="preserve">En cualquiera de los dos supuestos, la demanda jurisdiccional que motiva estas actuaciones se habría interpuesto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8 de mayo de 1995 la Sección acordó admitir a trámite la demanda. </w:t>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diez días pudiera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11 de septiembre de 1995, la Sección acordó tener por recibido el testimonio de las actuaciones remitidas por la Sala Tercera del Tribunal Supremo, así como tener por personado y parte al Abogado del Estado, que lo solicitó mediante escrito presentado en este Tribunal el 12 de mayo anterior. </w:t>
      </w:r>
    </w:p>
    <w:p w:rsidRPr="00C21FFE" w:rsidR="00F31FAF" w:rsidRDefault="00356547">
      <w:pPr>
        <w:rPr/>
      </w:pPr>
      <w:r w:rsidRPr="&lt;w:rPr xmlns:w=&quot;http://schemas.openxmlformats.org/wordprocessingml/2006/main&quot;&gt;&lt;w:lang w:val=&quot;es-ES_tradnl&quot; /&gt;&lt;/w:rPr&gt;">
        <w:rPr/>
        <w:t xml:space="preserve">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sus alegaciones mediante escrito que tuvo su entrada en este Tribunal el 28 de septiembre de 1995, solicitando la desestimación de la demanda. </w:t>
      </w:r>
    </w:p>
    <w:p w:rsidRPr="00C21FFE" w:rsidR="00F31FAF" w:rsidRDefault="00356547">
      <w:pPr>
        <w:rPr/>
      </w:pPr>
      <w:r w:rsidRPr="&lt;w:rPr xmlns:w=&quot;http://schemas.openxmlformats.org/wordprocessingml/2006/main&quot;&gt;&lt;w:lang w:val=&quot;es-ES_tradnl&quot; /&gt;&lt;/w:rPr&gt;">
        <w:rPr/>
        <w:t xml:space="preserve">Tras señalar que la Sentencia impugnada se limita a reiterar la doctrina contenida en la Sentencia del T.S. de 15 de octubre de 1990 y en las, al menos, sesenta y cinco Sentencias que se dictaron ese mismo año en el mismo sentido. </w:t>
      </w:r>
    </w:p>
    <w:p w:rsidRPr="00C21FFE" w:rsidR="00F31FAF" w:rsidRDefault="00356547">
      <w:pPr>
        <w:rPr/>
      </w:pPr>
      <w:r w:rsidRPr="&lt;w:rPr xmlns:w=&quot;http://schemas.openxmlformats.org/wordprocessingml/2006/main&quot;&gt;&lt;w:lang w:val=&quot;es-ES_tradnl&quot; /&gt;&lt;/w:rPr&gt;">
        <w:rPr/>
        <w:t xml:space="preserve">De acuerdo con esa doctrina, el hecho que motiva la indemnización, siguiendo la dicción del art.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Pr="00C21FFE" w:rsidR="00F31FAF" w:rsidRDefault="00356547">
      <w:pPr>
        <w:rPr/>
      </w:pPr>
      <w:r w:rsidRPr="&lt;w:rPr xmlns:w=&quot;http://schemas.openxmlformats.org/wordprocessingml/2006/main&quot;&gt;&lt;w:lang w:val=&quot;es-ES_tradnl&quot; /&gt;&lt;/w:rPr&gt;">
        <w:rPr/>
        <w:t xml:space="preserve">Cuando el Tribunal Supremo dicta la Sentencia en primera y por tanto única instancia, la Sentencia deviene firme el mismo día en que se dicta, por aplicación supletoria del art. 365 de la L.E.C., en relación con las D.A.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Pr="00C21FFE" w:rsidR="00F31FAF" w:rsidRDefault="00356547">
      <w:pPr>
        <w:rPr/>
      </w:pPr>
      <w:r w:rsidRPr="&lt;w:rPr xmlns:w=&quot;http://schemas.openxmlformats.org/wordprocessingml/2006/main&quot;&gt;&lt;w:lang w:val=&quot;es-ES_tradnl&quot; /&gt;&lt;/w:rPr&gt;">
        <w:rPr/>
        <w:t xml:space="preserve">La STS se apoya en el artículo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Pr="00C21FFE" w:rsidR="00F31FAF" w:rsidRDefault="00356547">
      <w:pPr>
        <w:rPr/>
      </w:pPr>
      <w:r w:rsidRPr="&lt;w:rPr xmlns:w=&quot;http://schemas.openxmlformats.org/wordprocessingml/2006/main&quot;&gt;&lt;w:lang w:val=&quot;es-ES_tradnl&quot; /&gt;&lt;/w:rPr&gt;">
        <w:rP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en amparo formuló sus alegaciones mediante escrito que tuvo su entrada en este Tribunal el 29 de septiembre de 1995, en el que dio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 </w:t>
      </w:r>
    </w:p>
    <w:p w:rsidRPr="00C21FFE" w:rsidR="00F31FAF" w:rsidRDefault="00356547">
      <w:pPr>
        <w:rPr/>
      </w:pPr>
      <w:r w:rsidRPr="&lt;w:rPr xmlns:w=&quot;http://schemas.openxmlformats.org/wordprocessingml/2006/main&quot;&gt;&lt;w:lang w:val=&quot;es-ES_tradnl&quot; /&gt;&lt;/w:rPr&gt;">
        <w:rPr/>
        <w:t xml:space="preserve">Concluye citando en apoyo de su tesis el art. 1.969 del Código Civil que consagra el principio de que "no se puede ejercitar un derecho si se desconoce la existencia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que tuvo su entrada en este Tribunal el 9 de octubre de 1995, interesó la estimación de la demanda y consiguiente otorgamiento del amparo, anulando la Sentencia impugnada para que el T.S.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En opinión del Ministerio Público debe otorgarse el amparo solicitado, sin que constituya un obstáculo para ello el que este Tribunal mediante providencias dictadas por unanimidad haya inadmitido asuntos idénticos al presente por carecer de contenido constitucional al tratarse el tema debatido de un cuestión de legalidad ordinaria resuelto de manera razonable por el Tribunal Supremo. Como se dijo en los AATC 85/1992 y 338/1992, la virtualidad de las providencias se agotan en la inadmisión en ellas decretada. </w:t>
      </w:r>
    </w:p>
    <w:p w:rsidRPr="00C21FFE" w:rsidR="00F31FAF" w:rsidRDefault="00356547">
      <w:pPr>
        <w:rPr/>
      </w:pPr>
      <w:r w:rsidRPr="&lt;w:rPr xmlns:w=&quot;http://schemas.openxmlformats.org/wordprocessingml/2006/main&quot;&gt;&lt;w:lang w:val=&quot;es-ES_tradnl&quot; /&gt;&lt;/w:rPr&gt;">
        <w:rPr/>
        <w:t xml:space="preserve">Para el Fiscal es clara la concurrencia de un error patente en el Tribunal Supremo al fijar el dies a quo del cómputo del plazo, pues así debe calificarse la exigencia de que deba correrse un plazo antes que el hecho que lo motiva pueda llegar al conocimiento del recurrente. La lectura de la audiencia pública de la Sentencia no pasa de ser una ficción, como reconoce la propia Sala Tercera del Tribunal Supremo en su auto de 1 de julio de 1994, obrante en autos. </w:t>
      </w:r>
    </w:p>
    <w:p w:rsidRPr="00C21FFE" w:rsidR="00F31FAF" w:rsidRDefault="00356547">
      <w:pPr>
        <w:rPr/>
      </w:pPr>
      <w:r w:rsidRPr="&lt;w:rPr xmlns:w=&quot;http://schemas.openxmlformats.org/wordprocessingml/2006/main&quot;&gt;&lt;w:lang w:val=&quot;es-ES_tradnl&quot; /&gt;&lt;/w:rPr&gt;">
        <w:rPr/>
        <w:t xml:space="preserve">A este respecto, la redacción del art. 1.969 del C.C. no deja lugar a la duda cuando afirma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Invocó, en apoyo de su tesis, la doctrina de este Tribunal relativa a la necesidad de interpretar las normas que regulan el acceso al proceso en la forma más favorable para su ejercicio (ATC 261/1992), tachando la interpretación del Tribunal Supremo de contraria al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Pleno de fecha 11 de noviembre actual se acordó, conforme dispone el art. 10 k. de la LOTC y a propuesta de su Presidente, recabar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Asímismo por providencia de 25 de noviembre de 1997 el Pleno acordó señalar el día 27 del mismo mes y año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de amparo es idéntica a la recientemente resuelta por el Pleno de este Tribunal en la STC 160/1997, a cuyos fundamentos jurídicos debemos remitirnos, con idéntica conclusión desestimatoria.</w:t>
      </w:r>
    </w:p>
    <w:p w:rsidRPr="00C21FFE" w:rsidR="00F31FAF" w:rsidRDefault="00356547">
      <w:pPr>
        <w:rPr/>
      </w:pPr>
      <w:r w:rsidRPr="&lt;w:rPr xmlns:w=&quot;http://schemas.openxmlformats.org/wordprocessingml/2006/main&quot;&gt;&lt;w:lang w:val=&quot;es-ES_tradnl&quot; /&gt;&lt;/w:rPr&gt;">
        <w:rPr/>
        <w:t xml:space="preserve">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Fernando García-Mon y González- Regueral a la Sentencia dictada en el recurso de amparo, avocado al Pleno, núm.  4.222/94 y al que se adhiere el Magistrado don José Gabaldón López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Vicente Gimeno Sendra, don Enrique Ruiz Vadillo y don Manuel Jiménez de Parga y Cabrera a la Sentencia recaída en el recurso de amparo núm.  4.222/94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Pr="00C36767" w:rsidR="00F31FAF" w:rsidRDefault="00356547">
      <w:pPr>
        <w:rPr/>
      </w:pPr>
      <w:r w:rsidRPr="&lt;w:rPr xmlns:w=&quot;http://schemas.openxmlformats.org/wordprocessingml/2006/main&quot;&gt;&lt;w:lang w:val=&quot;es-ES_tradnl&quot; /&gt;&lt;/w:rPr&gt;">
        <w:rPr/>
        <w:t xml:space="preserve">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