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Servilla Escobar presentó escrito en este Tribunal el 21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18 de noviembre de 1981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24 de noviembre de 1981,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