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204</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la demanda de amparo que la representación actora presentó ante este Tribunal en 30 de abril pasado se pidió por otrosí la suspensión de la ejecución de las resoluciones recurridas; formándose la correspondiente pieza incidental en que fueron oidos el Ministerio Fiscal y la propia representación recurrente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esta misma fecha, en que ahora se resuelve en dicha pieza incidental, la Sección ha dictado en las actuaciones principales auto declarando inadmisible el recurso de amparo.</w:t>
      </w:r>
    </w:p>
    <w:p w:rsidRPr="00C21FFE" w:rsidR="00AD51A7" w:rsidRDefault="008777C4">
      <w:pPr>
        <w:rPr/>
      </w:pPr>
      <w:r w:rsidRPr="&lt;w:rPr xmlns:w=&quot;http://schemas.openxmlformats.org/wordprocessingml/2006/main&quot;&gt;&lt;w:lang w:val=&quot;es-ES_tradnl&quot; /&gt;&lt;/w:rPr&gt;">
        <w:rPr/>
        <w:t xml:space="preserve">A estos hechos es de aplicación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Teniendo por objeto la pretensión incidental que ahora se resuelve el de que se suspenda la ejecución de la resolución impugnada en el recurso de amparo, en tanto éste se tramita y resuelve, y no habiendo sido el mismo admitido a trámite, es obvio que carece la pretensión suspensoria de aquel objeto.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que no ha lugar a acceder a la petición de suspensión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